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91"/>
        <w:tblW w:w="5000" w:type="pct"/>
        <w:tblLook w:val="04A0" w:firstRow="1" w:lastRow="0" w:firstColumn="1" w:lastColumn="0" w:noHBand="0" w:noVBand="1"/>
      </w:tblPr>
      <w:tblGrid>
        <w:gridCol w:w="302"/>
        <w:gridCol w:w="5098"/>
        <w:gridCol w:w="5098"/>
        <w:gridCol w:w="302"/>
      </w:tblGrid>
      <w:tr w:rsidR="00265218" w:rsidRPr="00410E03" w14:paraId="7FEA3DE5" w14:textId="77777777" w:rsidTr="00674851">
        <w:trPr>
          <w:trHeight w:val="1089"/>
        </w:trPr>
        <w:tc>
          <w:tcPr>
            <w:tcW w:w="140" w:type="pct"/>
          </w:tcPr>
          <w:p w14:paraId="2947E7DE" w14:textId="77777777" w:rsidR="00265218" w:rsidRPr="00410E03" w:rsidRDefault="00265218" w:rsidP="00674851">
            <w:pPr>
              <w:pStyle w:val="Title"/>
            </w:pPr>
          </w:p>
        </w:tc>
        <w:tc>
          <w:tcPr>
            <w:tcW w:w="2360" w:type="pct"/>
            <w:shd w:val="clear" w:color="auto" w:fill="1F497D" w:themeFill="text2"/>
            <w:vAlign w:val="center"/>
          </w:tcPr>
          <w:p w14:paraId="4696EFF0" w14:textId="170CFAAA" w:rsidR="00265218" w:rsidRPr="00410E03" w:rsidRDefault="00287225" w:rsidP="00674851">
            <w:pPr>
              <w:pStyle w:val="Title"/>
            </w:pPr>
            <w:r>
              <w:t>Life Support Notification Program</w:t>
            </w:r>
          </w:p>
        </w:tc>
        <w:tc>
          <w:tcPr>
            <w:tcW w:w="2360" w:type="pct"/>
          </w:tcPr>
          <w:p w14:paraId="277F9E2F" w14:textId="77777777" w:rsidR="00265218" w:rsidRPr="00410E03" w:rsidRDefault="00265218" w:rsidP="00674851">
            <w:pPr>
              <w:pStyle w:val="Title"/>
            </w:pPr>
          </w:p>
        </w:tc>
        <w:tc>
          <w:tcPr>
            <w:tcW w:w="140" w:type="pct"/>
          </w:tcPr>
          <w:p w14:paraId="65E43C4D" w14:textId="77777777" w:rsidR="00265218" w:rsidRPr="00410E03" w:rsidRDefault="00265218" w:rsidP="00674851">
            <w:pPr>
              <w:pStyle w:val="Title"/>
            </w:pPr>
          </w:p>
        </w:tc>
      </w:tr>
      <w:tr w:rsidR="00265218" w:rsidRPr="00410E03" w14:paraId="43FF8561" w14:textId="77777777" w:rsidTr="00674851">
        <w:trPr>
          <w:trHeight w:val="10821"/>
        </w:trPr>
        <w:tc>
          <w:tcPr>
            <w:tcW w:w="140" w:type="pct"/>
          </w:tcPr>
          <w:p w14:paraId="4558BB62" w14:textId="77777777" w:rsidR="00265218" w:rsidRPr="00410E03" w:rsidRDefault="00265218" w:rsidP="00674851"/>
        </w:tc>
        <w:tc>
          <w:tcPr>
            <w:tcW w:w="4720" w:type="pct"/>
            <w:gridSpan w:val="2"/>
          </w:tcPr>
          <w:tbl>
            <w:tblPr>
              <w:tblStyle w:val="TableGrid"/>
              <w:tblW w:w="99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19"/>
              <w:gridCol w:w="302"/>
              <w:gridCol w:w="621"/>
              <w:gridCol w:w="271"/>
              <w:gridCol w:w="31"/>
              <w:gridCol w:w="1489"/>
              <w:gridCol w:w="302"/>
              <w:gridCol w:w="1351"/>
              <w:gridCol w:w="240"/>
              <w:gridCol w:w="62"/>
              <w:gridCol w:w="3091"/>
            </w:tblGrid>
            <w:tr w:rsidR="00674851" w:rsidRPr="009F4149" w14:paraId="1B5E3AB1" w14:textId="77777777" w:rsidTr="00674851">
              <w:trPr>
                <w:trHeight w:val="432"/>
              </w:trPr>
              <w:tc>
                <w:tcPr>
                  <w:tcW w:w="2219" w:type="dxa"/>
                  <w:tcBorders>
                    <w:top w:val="single" w:sz="4" w:space="0" w:color="808080" w:themeColor="background1" w:themeShade="80"/>
                  </w:tcBorders>
                </w:tcPr>
                <w:p w14:paraId="60563C99" w14:textId="77777777" w:rsidR="00674851" w:rsidRDefault="00674851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</w:tcPr>
                <w:p w14:paraId="675F98E4" w14:textId="77777777" w:rsidR="00674851" w:rsidRPr="009F4149" w:rsidRDefault="00674851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7458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9793E77" w14:textId="77777777" w:rsidR="00674851" w:rsidRDefault="00674851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</w:tr>
            <w:tr w:rsidR="00C50E6D" w:rsidRPr="009F4149" w14:paraId="6C209869" w14:textId="77777777" w:rsidTr="00674851">
              <w:trPr>
                <w:trHeight w:val="432"/>
              </w:trPr>
              <w:tc>
                <w:tcPr>
                  <w:tcW w:w="2219" w:type="dxa"/>
                  <w:tcBorders>
                    <w:top w:val="single" w:sz="4" w:space="0" w:color="808080" w:themeColor="background1" w:themeShade="80"/>
                  </w:tcBorders>
                </w:tcPr>
                <w:p w14:paraId="098F53AF" w14:textId="77777777" w:rsidR="00C50E6D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-1025244187"/>
                      <w:placeholder>
                        <w:docPart w:val="1E93A83375A746ACA6240B57F826706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2" w:type="dxa"/>
                </w:tcPr>
                <w:p w14:paraId="5A8A1D6A" w14:textId="77777777" w:rsidR="00C50E6D" w:rsidRPr="009F4149" w:rsidRDefault="00C50E6D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7458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F97583A" w14:textId="042B0F4D" w:rsidR="00C50E6D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-1132778625"/>
                      <w:placeholder>
                        <w:docPart w:val="3D8C7CEECA174611994900BFF416C414"/>
                      </w:placeholder>
                      <w15:appearance w15:val="hidden"/>
                      <w:text/>
                    </w:sdtPr>
                    <w:sdtEndPr/>
                    <w:sdtContent>
                      <w:r w:rsidR="00674851">
                        <w:t xml:space="preserve">                                              </w:t>
                      </w:r>
                      <w:r w:rsidR="00287225">
                        <w:t>Account #</w:t>
                      </w:r>
                    </w:sdtContent>
                  </w:sdt>
                </w:p>
              </w:tc>
            </w:tr>
            <w:tr w:rsidR="00A3321A" w:rsidRPr="00410E03" w14:paraId="085B6B1F" w14:textId="77777777" w:rsidTr="00674851">
              <w:trPr>
                <w:trHeight w:val="449"/>
              </w:trPr>
              <w:tc>
                <w:tcPr>
                  <w:tcW w:w="493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983F15A" w14:textId="77777777" w:rsidR="00A3321A" w:rsidRPr="00410E03" w:rsidRDefault="00A3321A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tcBorders>
                    <w:left w:val="nil"/>
                  </w:tcBorders>
                </w:tcPr>
                <w:p w14:paraId="15CED141" w14:textId="77777777" w:rsidR="00A3321A" w:rsidRPr="00410E03" w:rsidRDefault="00A3321A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A3E6FFF" w14:textId="77777777" w:rsidR="00A3321A" w:rsidRPr="00410E03" w:rsidRDefault="00A3321A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E141F4" w:rsidRPr="009F4149" w14:paraId="784C6AEF" w14:textId="77777777" w:rsidTr="00674851">
              <w:trPr>
                <w:trHeight w:val="503"/>
              </w:trPr>
              <w:tc>
                <w:tcPr>
                  <w:tcW w:w="493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62943CD" w14:textId="77777777" w:rsidR="00E141F4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1744913636"/>
                      <w:placeholder>
                        <w:docPart w:val="7A5DF1B493644E07A91F445936D0EA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2" w:type="dxa"/>
                </w:tcPr>
                <w:p w14:paraId="681AEA82" w14:textId="77777777" w:rsidR="00E141F4" w:rsidRPr="009F4149" w:rsidRDefault="00E141F4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BA371AA" w14:textId="76E7B801" w:rsidR="00E141F4" w:rsidRPr="009F4149" w:rsidRDefault="00E141F4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</w:tr>
            <w:tr w:rsidR="00E141F4" w:rsidRPr="00410E03" w14:paraId="2E3C4EDC" w14:textId="77777777" w:rsidTr="00674851">
              <w:trPr>
                <w:trHeight w:val="440"/>
              </w:trPr>
              <w:tc>
                <w:tcPr>
                  <w:tcW w:w="9979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6AF4D7C" w14:textId="77777777" w:rsidR="00E141F4" w:rsidRPr="00410E03" w:rsidRDefault="00B13172" w:rsidP="00674851">
                  <w:pPr>
                    <w:pStyle w:val="BlueBoldText"/>
                    <w:framePr w:hSpace="180" w:wrap="around" w:vAnchor="page" w:hAnchor="margin" w:y="2191"/>
                  </w:pPr>
                  <w:sdt>
                    <w:sdtPr>
                      <w:id w:val="-288976243"/>
                      <w:placeholder>
                        <w:docPart w:val="6F29D77439014C8596F63A7B9557DD1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61D15" w:rsidRPr="00410E03" w14:paraId="4B66D1B6" w14:textId="77777777" w:rsidTr="00674851">
              <w:trPr>
                <w:trHeight w:val="458"/>
              </w:trPr>
              <w:tc>
                <w:tcPr>
                  <w:tcW w:w="314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50CF74F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gridSpan w:val="2"/>
                </w:tcPr>
                <w:p w14:paraId="3D7876C7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14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1718B68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gridSpan w:val="2"/>
                </w:tcPr>
                <w:p w14:paraId="0BFDE9D4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270023B6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E301A2" w:rsidRPr="009F4149" w14:paraId="10EB7C0A" w14:textId="77777777" w:rsidTr="00674851">
              <w:trPr>
                <w:trHeight w:val="383"/>
              </w:trPr>
              <w:tc>
                <w:tcPr>
                  <w:tcW w:w="3413" w:type="dxa"/>
                  <w:gridSpan w:val="4"/>
                </w:tcPr>
                <w:p w14:paraId="42880FBB" w14:textId="77777777" w:rsidR="00E301A2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1601451819"/>
                      <w:placeholder>
                        <w:docPart w:val="043E88B6A8644F55A488016CDF83853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413" w:type="dxa"/>
                  <w:gridSpan w:val="5"/>
                </w:tcPr>
                <w:p w14:paraId="78D03FE3" w14:textId="77777777" w:rsidR="00E301A2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484062169"/>
                      <w:placeholder>
                        <w:docPart w:val="E5843B541EDF4D80BA6AF1CBF3790F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53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82FE831" w14:textId="77777777" w:rsidR="00E301A2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266198939"/>
                      <w:placeholder>
                        <w:docPart w:val="FFB4B7EF141149A4995BF3F1F19314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35AE5F24" w14:textId="77777777" w:rsidTr="00674851">
              <w:trPr>
                <w:trHeight w:val="458"/>
              </w:trPr>
              <w:tc>
                <w:tcPr>
                  <w:tcW w:w="9979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502561D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E61D15" w:rsidRPr="00410E03" w14:paraId="691E8565" w14:textId="77777777" w:rsidTr="00674851">
              <w:trPr>
                <w:trHeight w:val="383"/>
              </w:trPr>
              <w:tc>
                <w:tcPr>
                  <w:tcW w:w="9979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D84C24A" w14:textId="77777777" w:rsidR="00E61D15" w:rsidRPr="00410E03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-181676382"/>
                      <w:placeholder>
                        <w:docPart w:val="501B51A5A15942C68DB8707E5E265E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75E03E47" w14:textId="77777777" w:rsidTr="00674851">
              <w:trPr>
                <w:trHeight w:val="383"/>
              </w:trPr>
              <w:tc>
                <w:tcPr>
                  <w:tcW w:w="314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2F05EEA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gridSpan w:val="2"/>
                </w:tcPr>
                <w:p w14:paraId="6A760E12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14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E06CB4A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gridSpan w:val="2"/>
                </w:tcPr>
                <w:p w14:paraId="75B1AE4C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C788056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E61D15" w:rsidRPr="009F4149" w14:paraId="16D0C082" w14:textId="77777777" w:rsidTr="00674851">
              <w:trPr>
                <w:trHeight w:val="383"/>
              </w:trPr>
              <w:tc>
                <w:tcPr>
                  <w:tcW w:w="314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6C21E3C" w14:textId="77777777" w:rsidR="00E61D15" w:rsidRPr="009F4149" w:rsidRDefault="00B13172" w:rsidP="00674851">
                  <w:pPr>
                    <w:pStyle w:val="BoldText"/>
                    <w:framePr w:hSpace="180" w:wrap="around" w:vAnchor="page" w:hAnchor="margin" w:y="2191"/>
                  </w:pPr>
                  <w:sdt>
                    <w:sdtPr>
                      <w:id w:val="-1148971649"/>
                      <w:placeholder>
                        <w:docPart w:val="B3C0EE9D8772460E97291A2E0B57289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2" w:type="dxa"/>
                  <w:gridSpan w:val="2"/>
                </w:tcPr>
                <w:p w14:paraId="500EA1C3" w14:textId="77777777" w:rsidR="00E61D15" w:rsidRPr="009F4149" w:rsidRDefault="00E61D15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14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C6097FF" w14:textId="30441E1A" w:rsidR="00E61D15" w:rsidRPr="009F4149" w:rsidRDefault="00287225" w:rsidP="00674851">
                  <w:pPr>
                    <w:pStyle w:val="BoldText"/>
                    <w:framePr w:hSpace="180" w:wrap="around" w:vAnchor="page" w:hAnchor="margin" w:y="2191"/>
                  </w:pPr>
                  <w:r>
                    <w:t>Province</w:t>
                  </w:r>
                </w:p>
              </w:tc>
              <w:tc>
                <w:tcPr>
                  <w:tcW w:w="302" w:type="dxa"/>
                  <w:gridSpan w:val="2"/>
                </w:tcPr>
                <w:p w14:paraId="00B3E988" w14:textId="77777777" w:rsidR="00E61D15" w:rsidRPr="009F4149" w:rsidRDefault="00E61D15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112BC5C" w14:textId="28FFEBE3" w:rsidR="00E61D15" w:rsidRPr="009F4149" w:rsidRDefault="00287225" w:rsidP="00674851">
                  <w:pPr>
                    <w:pStyle w:val="BoldText"/>
                    <w:framePr w:hSpace="180" w:wrap="around" w:vAnchor="page" w:hAnchor="margin" w:y="2191"/>
                  </w:pPr>
                  <w:r>
                    <w:t>Postal Code</w:t>
                  </w:r>
                </w:p>
              </w:tc>
            </w:tr>
            <w:tr w:rsidR="00E61D15" w:rsidRPr="00410E03" w14:paraId="0898FFDC" w14:textId="77777777" w:rsidTr="00674851">
              <w:trPr>
                <w:trHeight w:val="383"/>
              </w:trPr>
              <w:tc>
                <w:tcPr>
                  <w:tcW w:w="9979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1760B36" w14:textId="77777777" w:rsidR="00E61D15" w:rsidRPr="00410E03" w:rsidRDefault="00E61D15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E61D15" w:rsidRPr="00410E03" w14:paraId="35422A34" w14:textId="77777777" w:rsidTr="00674851">
              <w:trPr>
                <w:trHeight w:val="383"/>
              </w:trPr>
              <w:tc>
                <w:tcPr>
                  <w:tcW w:w="9979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09C3FA2" w14:textId="38C19DBA" w:rsidR="00E61D15" w:rsidRPr="00410E03" w:rsidRDefault="00287225" w:rsidP="00674851">
                  <w:pPr>
                    <w:pStyle w:val="BoldText"/>
                    <w:framePr w:hSpace="180" w:wrap="around" w:vAnchor="page" w:hAnchor="margin" w:y="2191"/>
                  </w:pPr>
                  <w:r>
                    <w:t>I ___________________________, consent to the release of the following information to Wasaga Distribution Inc., for the purpose of enabling me to be enrolled in its life support notification program.  I hereby authorize and direct my physician to complete this form for this purpose.</w:t>
                  </w:r>
                </w:p>
              </w:tc>
            </w:tr>
            <w:tr w:rsidR="00915359" w:rsidRPr="00410E03" w14:paraId="63924512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659EC93" w14:textId="77777777" w:rsidR="00915359" w:rsidRPr="00410E03" w:rsidRDefault="00915359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</w:tcPr>
                <w:p w14:paraId="02D59B86" w14:textId="77777777" w:rsidR="00915359" w:rsidRPr="00410E03" w:rsidRDefault="00915359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7BC082B" w14:textId="77777777" w:rsidR="00915359" w:rsidRPr="00410E03" w:rsidRDefault="00915359" w:rsidP="00674851">
                  <w:pPr>
                    <w:framePr w:hSpace="180" w:wrap="around" w:vAnchor="page" w:hAnchor="margin" w:y="2191"/>
                  </w:pPr>
                </w:p>
              </w:tc>
            </w:tr>
            <w:tr w:rsidR="00915359" w:rsidRPr="00410E03" w14:paraId="01518DDF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top w:val="single" w:sz="4" w:space="0" w:color="808080" w:themeColor="background1" w:themeShade="80"/>
                    <w:bottom w:val="single" w:sz="12" w:space="0" w:color="auto"/>
                  </w:tcBorders>
                </w:tcPr>
                <w:p w14:paraId="7D70A026" w14:textId="4B3C2DA4" w:rsidR="00915359" w:rsidRPr="00410E03" w:rsidRDefault="00287225" w:rsidP="00674851">
                  <w:pPr>
                    <w:pStyle w:val="BoldText"/>
                    <w:framePr w:hSpace="180" w:wrap="around" w:vAnchor="page" w:hAnchor="margin" w:y="2191"/>
                  </w:pPr>
                  <w:r>
                    <w:t>Signature</w:t>
                  </w:r>
                </w:p>
              </w:tc>
              <w:tc>
                <w:tcPr>
                  <w:tcW w:w="302" w:type="dxa"/>
                  <w:tcBorders>
                    <w:bottom w:val="single" w:sz="12" w:space="0" w:color="auto"/>
                  </w:tcBorders>
                </w:tcPr>
                <w:p w14:paraId="64BCBF20" w14:textId="7777777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4" w:space="0" w:color="808080" w:themeColor="background1" w:themeShade="80"/>
                    <w:bottom w:val="single" w:sz="12" w:space="0" w:color="auto"/>
                  </w:tcBorders>
                </w:tcPr>
                <w:p w14:paraId="37FD0910" w14:textId="6B8F493D" w:rsidR="00915359" w:rsidRPr="00410E03" w:rsidRDefault="00287225" w:rsidP="00674851">
                  <w:pPr>
                    <w:pStyle w:val="BoldText"/>
                    <w:framePr w:hSpace="180" w:wrap="around" w:vAnchor="page" w:hAnchor="margin" w:y="2191"/>
                  </w:pPr>
                  <w:r>
                    <w:t>Date</w:t>
                  </w:r>
                </w:p>
              </w:tc>
            </w:tr>
            <w:tr w:rsidR="00626CFC" w:rsidRPr="00410E03" w14:paraId="41A1829C" w14:textId="77777777" w:rsidTr="00674851">
              <w:trPr>
                <w:trHeight w:val="383"/>
              </w:trPr>
              <w:tc>
                <w:tcPr>
                  <w:tcW w:w="9979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BB6DF4E" w14:textId="2E9AB752" w:rsidR="00626CFC" w:rsidRPr="00410E03" w:rsidRDefault="00626CFC" w:rsidP="00674851">
                  <w:pPr>
                    <w:pStyle w:val="BlueBoldText"/>
                    <w:framePr w:hSpace="180" w:wrap="around" w:vAnchor="page" w:hAnchor="margin" w:y="2191"/>
                  </w:pPr>
                  <w:r>
                    <w:t>To Be Completed by a Licensed Physician</w:t>
                  </w:r>
                </w:p>
              </w:tc>
            </w:tr>
            <w:tr w:rsidR="00915359" w:rsidRPr="00410E03" w14:paraId="028F0C69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top w:val="single" w:sz="12" w:space="0" w:color="auto"/>
                  </w:tcBorders>
                </w:tcPr>
                <w:p w14:paraId="6C1C7B41" w14:textId="5AD4A455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tcBorders>
                    <w:top w:val="single" w:sz="12" w:space="0" w:color="auto"/>
                  </w:tcBorders>
                </w:tcPr>
                <w:p w14:paraId="1BB14BA0" w14:textId="7777777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12" w:space="0" w:color="auto"/>
                  </w:tcBorders>
                </w:tcPr>
                <w:p w14:paraId="7BAEF8E3" w14:textId="10E3FA19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</w:tr>
            <w:tr w:rsidR="00915359" w:rsidRPr="00410E03" w14:paraId="2A480CEF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4DBDA02" w14:textId="3FE7168E" w:rsidR="00915359" w:rsidRPr="00626CFC" w:rsidRDefault="00626CFC" w:rsidP="00674851">
                  <w:pPr>
                    <w:framePr w:hSpace="180" w:wrap="around" w:vAnchor="page" w:hAnchor="margin" w:y="2191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Physician Name</w:t>
                  </w:r>
                </w:p>
              </w:tc>
              <w:tc>
                <w:tcPr>
                  <w:tcW w:w="302" w:type="dxa"/>
                </w:tcPr>
                <w:p w14:paraId="41474B9B" w14:textId="77777777" w:rsidR="00915359" w:rsidRPr="00410E03" w:rsidRDefault="00915359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72C51B9" w14:textId="5FC7627B" w:rsidR="00915359" w:rsidRPr="00626CFC" w:rsidRDefault="00626CFC" w:rsidP="00674851">
                  <w:pPr>
                    <w:framePr w:hSpace="180" w:wrap="around" w:vAnchor="page" w:hAnchor="margin" w:y="2191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Physician Phone</w:t>
                  </w:r>
                </w:p>
              </w:tc>
            </w:tr>
            <w:tr w:rsidR="00915359" w:rsidRPr="00410E03" w14:paraId="38B1DFF6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92507CA" w14:textId="1C85055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</w:tcPr>
                <w:p w14:paraId="0CA8977E" w14:textId="7777777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AC87EB6" w14:textId="488E6B9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</w:tr>
            <w:tr w:rsidR="00915359" w:rsidRPr="00410E03" w14:paraId="1BF35133" w14:textId="77777777" w:rsidTr="00674851">
              <w:trPr>
                <w:trHeight w:val="383"/>
              </w:trPr>
              <w:tc>
                <w:tcPr>
                  <w:tcW w:w="493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AE9C406" w14:textId="6F6434AE" w:rsidR="00674851" w:rsidRPr="00626CFC" w:rsidRDefault="00626CFC" w:rsidP="00674851">
                  <w:pPr>
                    <w:framePr w:hSpace="180" w:wrap="around" w:vAnchor="page" w:hAnchor="margin" w:y="2191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Type of Medical Equipment</w:t>
                  </w:r>
                </w:p>
              </w:tc>
              <w:tc>
                <w:tcPr>
                  <w:tcW w:w="302" w:type="dxa"/>
                </w:tcPr>
                <w:p w14:paraId="1511E3FD" w14:textId="77777777" w:rsidR="00915359" w:rsidRPr="00410E03" w:rsidRDefault="00915359" w:rsidP="00674851">
                  <w:pPr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A641129" w14:textId="4483C0E8" w:rsidR="00915359" w:rsidRPr="00626CFC" w:rsidRDefault="00626CFC" w:rsidP="00674851">
                  <w:pPr>
                    <w:framePr w:hSpace="180" w:wrap="around" w:vAnchor="page" w:hAnchor="margin" w:y="2191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Does Equipment have Battery Back Up? Y / N</w:t>
                  </w:r>
                </w:p>
              </w:tc>
            </w:tr>
            <w:tr w:rsidR="00B13172" w:rsidRPr="00410E03" w14:paraId="785B95DB" w14:textId="77777777" w:rsidTr="00674851">
              <w:trPr>
                <w:trHeight w:val="261"/>
              </w:trPr>
              <w:tc>
                <w:tcPr>
                  <w:tcW w:w="4933" w:type="dxa"/>
                  <w:gridSpan w:val="6"/>
                  <w:tcBorders>
                    <w:top w:val="single" w:sz="4" w:space="0" w:color="808080" w:themeColor="background1" w:themeShade="80"/>
                    <w:bottom w:val="single" w:sz="18" w:space="0" w:color="17365D" w:themeColor="text2" w:themeShade="BF"/>
                  </w:tcBorders>
                </w:tcPr>
                <w:p w14:paraId="6AB5C8F7" w14:textId="77777777" w:rsidR="00B13172" w:rsidRPr="00674851" w:rsidRDefault="00B13172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302" w:type="dxa"/>
                  <w:tcBorders>
                    <w:bottom w:val="single" w:sz="18" w:space="0" w:color="17365D" w:themeColor="text2" w:themeShade="BF"/>
                  </w:tcBorders>
                </w:tcPr>
                <w:p w14:paraId="5AEB9933" w14:textId="77777777" w:rsidR="00B13172" w:rsidRPr="00410E03" w:rsidRDefault="00B13172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4" w:space="0" w:color="808080" w:themeColor="background1" w:themeShade="80"/>
                    <w:bottom w:val="single" w:sz="18" w:space="0" w:color="17365D" w:themeColor="text2" w:themeShade="BF"/>
                  </w:tcBorders>
                </w:tcPr>
                <w:p w14:paraId="1B6121D5" w14:textId="77777777" w:rsidR="00B13172" w:rsidRPr="00674851" w:rsidRDefault="00B13172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</w:tr>
            <w:tr w:rsidR="00915359" w:rsidRPr="00410E03" w14:paraId="30184BAE" w14:textId="77777777" w:rsidTr="00674851">
              <w:trPr>
                <w:trHeight w:val="261"/>
              </w:trPr>
              <w:tc>
                <w:tcPr>
                  <w:tcW w:w="4933" w:type="dxa"/>
                  <w:gridSpan w:val="6"/>
                  <w:tcBorders>
                    <w:top w:val="single" w:sz="4" w:space="0" w:color="808080" w:themeColor="background1" w:themeShade="80"/>
                    <w:bottom w:val="single" w:sz="18" w:space="0" w:color="17365D" w:themeColor="text2" w:themeShade="BF"/>
                  </w:tcBorders>
                </w:tcPr>
                <w:p w14:paraId="607EDC4E" w14:textId="1923822A" w:rsidR="00674851" w:rsidRPr="00674851" w:rsidRDefault="00674851" w:rsidP="00674851">
                  <w:pPr>
                    <w:pStyle w:val="BoldText"/>
                    <w:framePr w:hSpace="180" w:wrap="around" w:vAnchor="page" w:hAnchor="margin" w:y="2191"/>
                  </w:pPr>
                  <w:r w:rsidRPr="00674851">
                    <w:t>Signature</w:t>
                  </w:r>
                  <w:r w:rsidRPr="00674851">
                    <w:tab/>
                    <w:t xml:space="preserve">                     </w:t>
                  </w:r>
                </w:p>
              </w:tc>
              <w:tc>
                <w:tcPr>
                  <w:tcW w:w="302" w:type="dxa"/>
                  <w:tcBorders>
                    <w:bottom w:val="single" w:sz="18" w:space="0" w:color="17365D" w:themeColor="text2" w:themeShade="BF"/>
                  </w:tcBorders>
                </w:tcPr>
                <w:p w14:paraId="7DD680D0" w14:textId="77777777" w:rsidR="00915359" w:rsidRPr="00410E03" w:rsidRDefault="00915359" w:rsidP="00674851">
                  <w:pPr>
                    <w:pStyle w:val="BoldText"/>
                    <w:framePr w:hSpace="180" w:wrap="around" w:vAnchor="page" w:hAnchor="margin" w:y="2191"/>
                  </w:pPr>
                </w:p>
              </w:tc>
              <w:tc>
                <w:tcPr>
                  <w:tcW w:w="4744" w:type="dxa"/>
                  <w:gridSpan w:val="4"/>
                  <w:tcBorders>
                    <w:top w:val="single" w:sz="4" w:space="0" w:color="808080" w:themeColor="background1" w:themeShade="80"/>
                    <w:bottom w:val="single" w:sz="18" w:space="0" w:color="17365D" w:themeColor="text2" w:themeShade="BF"/>
                  </w:tcBorders>
                </w:tcPr>
                <w:p w14:paraId="29189BA8" w14:textId="27354AD0" w:rsidR="00915359" w:rsidRPr="00410E03" w:rsidRDefault="00674851" w:rsidP="00674851">
                  <w:pPr>
                    <w:pStyle w:val="BoldText"/>
                    <w:framePr w:hSpace="180" w:wrap="around" w:vAnchor="page" w:hAnchor="margin" w:y="2191"/>
                  </w:pPr>
                  <w:r w:rsidRPr="00674851">
                    <w:t>Date</w:t>
                  </w:r>
                </w:p>
              </w:tc>
            </w:tr>
          </w:tbl>
          <w:p w14:paraId="2F1C2F46" w14:textId="429B7534" w:rsidR="00265218" w:rsidRPr="00626CFC" w:rsidRDefault="00265218" w:rsidP="00674851">
            <w:pPr>
              <w:tabs>
                <w:tab w:val="center" w:pos="4948"/>
              </w:tabs>
              <w:jc w:val="left"/>
              <w:rPr>
                <w:b/>
                <w:bCs/>
              </w:rPr>
            </w:pPr>
          </w:p>
        </w:tc>
        <w:tc>
          <w:tcPr>
            <w:tcW w:w="140" w:type="pct"/>
          </w:tcPr>
          <w:p w14:paraId="674E5AD5" w14:textId="77777777" w:rsidR="00265218" w:rsidRPr="00410E03" w:rsidRDefault="00265218" w:rsidP="00674851"/>
        </w:tc>
      </w:tr>
    </w:tbl>
    <w:p w14:paraId="3CACB893" w14:textId="77777777" w:rsidR="00463B35" w:rsidRPr="00410E03" w:rsidRDefault="00463B35" w:rsidP="00524D35"/>
    <w:sectPr w:rsidR="00463B35" w:rsidRPr="00410E03" w:rsidSect="00A02846">
      <w:headerReference w:type="default" r:id="rId7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1E777" w14:textId="77777777" w:rsidR="00287225" w:rsidRDefault="00287225" w:rsidP="00CF31BB">
      <w:r>
        <w:separator/>
      </w:r>
    </w:p>
  </w:endnote>
  <w:endnote w:type="continuationSeparator" w:id="0">
    <w:p w14:paraId="0B52C0E0" w14:textId="77777777" w:rsidR="00287225" w:rsidRDefault="00287225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D8605" w14:textId="77777777" w:rsidR="00287225" w:rsidRDefault="00287225" w:rsidP="00CF31BB">
      <w:r>
        <w:separator/>
      </w:r>
    </w:p>
  </w:footnote>
  <w:footnote w:type="continuationSeparator" w:id="0">
    <w:p w14:paraId="1FF9D92B" w14:textId="77777777" w:rsidR="00287225" w:rsidRDefault="00287225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199FF" w14:textId="45DADC60" w:rsidR="00287225" w:rsidRPr="00287225" w:rsidRDefault="00674851" w:rsidP="00287225">
    <w:pPr>
      <w:spacing w:before="100" w:beforeAutospacing="1" w:after="100" w:afterAutospacing="1"/>
      <w:jc w:val="left"/>
      <w:rPr>
        <w:rFonts w:ascii="Times New Roman" w:eastAsia="Times New Roman" w:hAnsi="Times New Roman"/>
        <w:sz w:val="24"/>
        <w:szCs w:val="24"/>
        <w:lang w:val="en-CA" w:eastAsia="en-C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E38F706" wp14:editId="202AB9B4">
              <wp:simplePos x="0" y="0"/>
              <wp:positionH relativeFrom="column">
                <wp:posOffset>0</wp:posOffset>
              </wp:positionH>
              <wp:positionV relativeFrom="paragraph">
                <wp:posOffset>-1421766</wp:posOffset>
              </wp:positionV>
              <wp:extent cx="6860583" cy="10315575"/>
              <wp:effectExtent l="0" t="0" r="16510" b="9525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0583" cy="10315575"/>
                        <a:chOff x="-2583" y="228600"/>
                        <a:chExt cx="6860583" cy="95470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-2583" y="22860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22649" id="Group 13" o:spid="_x0000_s1026" alt="&quot;&quot;" style="position:absolute;margin-left:0;margin-top:-111.95pt;width:540.2pt;height:812.25pt;z-index:-251650560;mso-height-relative:margin" coordorigin="-25,2286" coordsize="68605,9547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left:-25;top:2286;width:68572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Pr="00287225">
      <w:rPr>
        <w:rFonts w:ascii="Times New Roman" w:eastAsia="Times New Roman" w:hAnsi="Times New Roman"/>
        <w:noProof/>
        <w:sz w:val="24"/>
        <w:szCs w:val="24"/>
        <w:lang w:val="en-CA" w:eastAsia="en-CA"/>
      </w:rPr>
      <w:drawing>
        <wp:anchor distT="0" distB="0" distL="114300" distR="114300" simplePos="0" relativeHeight="251667968" behindDoc="1" locked="0" layoutInCell="1" allowOverlap="1" wp14:anchorId="236DAB06" wp14:editId="6C011212">
          <wp:simplePos x="0" y="0"/>
          <wp:positionH relativeFrom="column">
            <wp:posOffset>4376420</wp:posOffset>
          </wp:positionH>
          <wp:positionV relativeFrom="paragraph">
            <wp:posOffset>54610</wp:posOffset>
          </wp:positionV>
          <wp:extent cx="2409644" cy="720000"/>
          <wp:effectExtent l="0" t="0" r="0" b="4445"/>
          <wp:wrapTight wrapText="bothSides">
            <wp:wrapPolygon edited="0">
              <wp:start x="0" y="0"/>
              <wp:lineTo x="0" y="21162"/>
              <wp:lineTo x="21349" y="21162"/>
              <wp:lineTo x="21349" y="0"/>
              <wp:lineTo x="0" y="0"/>
            </wp:wrapPolygon>
          </wp:wrapTight>
          <wp:docPr id="1815605675" name="Picture 1815605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64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53DF48" w14:textId="5B2DC2E7" w:rsidR="00BC1B68" w:rsidRPr="00835DE8" w:rsidRDefault="00BC1B68" w:rsidP="00410E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25"/>
    <w:rsid w:val="000035F2"/>
    <w:rsid w:val="0005135F"/>
    <w:rsid w:val="000C75BF"/>
    <w:rsid w:val="001034AB"/>
    <w:rsid w:val="00110721"/>
    <w:rsid w:val="001114F9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87225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26CFC"/>
    <w:rsid w:val="00643F5A"/>
    <w:rsid w:val="00674851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13172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2A335"/>
  <w15:chartTrackingRefBased/>
  <w15:docId w15:val="{381CD83F-F9D9-427B-97C3-5D9E9527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Gray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93A83375A746ACA6240B57F8267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08004-6488-4EAD-9A4D-DF27C7633D5B}"/>
      </w:docPartPr>
      <w:docPartBody>
        <w:p w:rsidR="00543D12" w:rsidRDefault="00543D12">
          <w:pPr>
            <w:pStyle w:val="1E93A83375A746ACA6240B57F8267064"/>
          </w:pPr>
          <w:r w:rsidRPr="009F4149">
            <w:t>Date</w:t>
          </w:r>
        </w:p>
      </w:docPartBody>
    </w:docPart>
    <w:docPart>
      <w:docPartPr>
        <w:name w:val="3D8C7CEECA174611994900BFF416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F4EA7-7AA1-439B-9119-035B341CEAD5}"/>
      </w:docPartPr>
      <w:docPartBody>
        <w:p w:rsidR="00543D12" w:rsidRDefault="00543D12">
          <w:pPr>
            <w:pStyle w:val="3D8C7CEECA174611994900BFF416C414"/>
          </w:pPr>
          <w:r w:rsidRPr="009F4149">
            <w:t>Agent/Representative Name</w:t>
          </w:r>
        </w:p>
      </w:docPartBody>
    </w:docPart>
    <w:docPart>
      <w:docPartPr>
        <w:name w:val="7A5DF1B493644E07A91F445936D0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41501-FB32-4CAD-B222-BDC0E52DE706}"/>
      </w:docPartPr>
      <w:docPartBody>
        <w:p w:rsidR="00543D12" w:rsidRDefault="00543D12">
          <w:pPr>
            <w:pStyle w:val="7A5DF1B493644E07A91F445936D0EAEC"/>
          </w:pPr>
          <w:r w:rsidRPr="009F4149">
            <w:t>Client Name</w:t>
          </w:r>
        </w:p>
      </w:docPartBody>
    </w:docPart>
    <w:docPart>
      <w:docPartPr>
        <w:name w:val="6F29D77439014C8596F63A7B9557D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FE628-9B1D-4BA9-91D6-B60B5DFFE31A}"/>
      </w:docPartPr>
      <w:docPartBody>
        <w:p w:rsidR="00543D12" w:rsidRDefault="00543D12">
          <w:pPr>
            <w:pStyle w:val="6F29D77439014C8596F63A7B9557DD1B"/>
          </w:pPr>
          <w:r w:rsidRPr="009F4149">
            <w:t>Client Information</w:t>
          </w:r>
        </w:p>
      </w:docPartBody>
    </w:docPart>
    <w:docPart>
      <w:docPartPr>
        <w:name w:val="043E88B6A8644F55A488016CDF838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E0C8B-3FD8-4A51-8282-B9A03D356494}"/>
      </w:docPartPr>
      <w:docPartBody>
        <w:p w:rsidR="00543D12" w:rsidRDefault="00543D12">
          <w:pPr>
            <w:pStyle w:val="043E88B6A8644F55A488016CDF83853B"/>
          </w:pPr>
          <w:r w:rsidRPr="009F4149">
            <w:t>Home Phone</w:t>
          </w:r>
        </w:p>
      </w:docPartBody>
    </w:docPart>
    <w:docPart>
      <w:docPartPr>
        <w:name w:val="E5843B541EDF4D80BA6AF1CBF3790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109AC-2C4A-48B7-8D41-0A848224CC89}"/>
      </w:docPartPr>
      <w:docPartBody>
        <w:p w:rsidR="00543D12" w:rsidRDefault="00543D12">
          <w:pPr>
            <w:pStyle w:val="E5843B541EDF4D80BA6AF1CBF3790FEC"/>
          </w:pPr>
          <w:r w:rsidRPr="009F4149">
            <w:t>Cell Phone</w:t>
          </w:r>
        </w:p>
      </w:docPartBody>
    </w:docPart>
    <w:docPart>
      <w:docPartPr>
        <w:name w:val="FFB4B7EF141149A4995BF3F1F1931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B2BA-45CE-4124-8FEB-04FBE0E5C97A}"/>
      </w:docPartPr>
      <w:docPartBody>
        <w:p w:rsidR="00543D12" w:rsidRDefault="00543D12">
          <w:pPr>
            <w:pStyle w:val="FFB4B7EF141149A4995BF3F1F1931426"/>
          </w:pPr>
          <w:r w:rsidRPr="009F4149">
            <w:t>Email Address</w:t>
          </w:r>
        </w:p>
      </w:docPartBody>
    </w:docPart>
    <w:docPart>
      <w:docPartPr>
        <w:name w:val="501B51A5A15942C68DB8707E5E265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50898-01C0-4769-B561-6B24478688BD}"/>
      </w:docPartPr>
      <w:docPartBody>
        <w:p w:rsidR="00543D12" w:rsidRDefault="00543D12">
          <w:pPr>
            <w:pStyle w:val="501B51A5A15942C68DB8707E5E265EE7"/>
          </w:pPr>
          <w:r w:rsidRPr="00410E03">
            <w:t>Address</w:t>
          </w:r>
        </w:p>
      </w:docPartBody>
    </w:docPart>
    <w:docPart>
      <w:docPartPr>
        <w:name w:val="B3C0EE9D8772460E97291A2E0B572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FF783-A032-4158-A321-20C81B9E8CB7}"/>
      </w:docPartPr>
      <w:docPartBody>
        <w:p w:rsidR="00543D12" w:rsidRDefault="00543D12">
          <w:pPr>
            <w:pStyle w:val="B3C0EE9D8772460E97291A2E0B572891"/>
          </w:pPr>
          <w:r w:rsidRPr="009F4149">
            <w:t>City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12"/>
    <w:rsid w:val="001114F9"/>
    <w:rsid w:val="0054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1F67D69B1C461797CF3325731B406A">
    <w:name w:val="7D1F67D69B1C461797CF3325731B406A"/>
  </w:style>
  <w:style w:type="paragraph" w:customStyle="1" w:styleId="1E93A83375A746ACA6240B57F8267064">
    <w:name w:val="1E93A83375A746ACA6240B57F8267064"/>
  </w:style>
  <w:style w:type="paragraph" w:customStyle="1" w:styleId="3D8C7CEECA174611994900BFF416C414">
    <w:name w:val="3D8C7CEECA174611994900BFF416C414"/>
  </w:style>
  <w:style w:type="paragraph" w:customStyle="1" w:styleId="7A5DF1B493644E07A91F445936D0EAEC">
    <w:name w:val="7A5DF1B493644E07A91F445936D0EAEC"/>
  </w:style>
  <w:style w:type="paragraph" w:customStyle="1" w:styleId="7EEC44BABD6C46D7AF640C498E147EE6">
    <w:name w:val="7EEC44BABD6C46D7AF640C498E147EE6"/>
  </w:style>
  <w:style w:type="paragraph" w:customStyle="1" w:styleId="6F29D77439014C8596F63A7B9557DD1B">
    <w:name w:val="6F29D77439014C8596F63A7B9557DD1B"/>
  </w:style>
  <w:style w:type="paragraph" w:customStyle="1" w:styleId="043E88B6A8644F55A488016CDF83853B">
    <w:name w:val="043E88B6A8644F55A488016CDF83853B"/>
  </w:style>
  <w:style w:type="paragraph" w:customStyle="1" w:styleId="E5843B541EDF4D80BA6AF1CBF3790FEC">
    <w:name w:val="E5843B541EDF4D80BA6AF1CBF3790FEC"/>
  </w:style>
  <w:style w:type="paragraph" w:customStyle="1" w:styleId="FFB4B7EF141149A4995BF3F1F1931426">
    <w:name w:val="FFB4B7EF141149A4995BF3F1F1931426"/>
  </w:style>
  <w:style w:type="paragraph" w:customStyle="1" w:styleId="501B51A5A15942C68DB8707E5E265EE7">
    <w:name w:val="501B51A5A15942C68DB8707E5E265EE7"/>
  </w:style>
  <w:style w:type="paragraph" w:customStyle="1" w:styleId="B3C0EE9D8772460E97291A2E0B572891">
    <w:name w:val="B3C0EE9D8772460E97291A2E0B572891"/>
  </w:style>
  <w:style w:type="paragraph" w:customStyle="1" w:styleId="356C034368054832B968CE94D2A66B65">
    <w:name w:val="356C034368054832B968CE94D2A66B65"/>
  </w:style>
  <w:style w:type="paragraph" w:customStyle="1" w:styleId="4352C5B5834D445CBAA2FA00CF9087F2">
    <w:name w:val="4352C5B5834D445CBAA2FA00CF9087F2"/>
  </w:style>
  <w:style w:type="paragraph" w:customStyle="1" w:styleId="C21EA68D95E44DA685FEB895DF10E7EA">
    <w:name w:val="C21EA68D95E44DA685FEB895DF10E7EA"/>
  </w:style>
  <w:style w:type="paragraph" w:customStyle="1" w:styleId="3B0D4013352A4852A19DBA54EC262D79">
    <w:name w:val="3B0D4013352A4852A19DBA54EC262D79"/>
  </w:style>
  <w:style w:type="paragraph" w:customStyle="1" w:styleId="71DE2CB4F71A4AB2B2ACE6341EE771CF">
    <w:name w:val="71DE2CB4F71A4AB2B2ACE6341EE771CF"/>
  </w:style>
  <w:style w:type="paragraph" w:customStyle="1" w:styleId="EAEB8561EA4849999E28AB6FCE17D57A">
    <w:name w:val="EAEB8561EA4849999E28AB6FCE17D57A"/>
  </w:style>
  <w:style w:type="paragraph" w:customStyle="1" w:styleId="947CDD3B51FF4272B7073A3305D211AE">
    <w:name w:val="947CDD3B51FF4272B7073A3305D211AE"/>
  </w:style>
  <w:style w:type="paragraph" w:customStyle="1" w:styleId="25907587088440C4ABCC5898DBC0D237">
    <w:name w:val="25907587088440C4ABCC5898DBC0D237"/>
  </w:style>
  <w:style w:type="paragraph" w:customStyle="1" w:styleId="836AA625BE2C4EE28B9CCE87B424B39F">
    <w:name w:val="836AA625BE2C4EE28B9CCE87B424B39F"/>
  </w:style>
  <w:style w:type="paragraph" w:customStyle="1" w:styleId="E7A697E7A0F042D690D7C0D1609439F1">
    <w:name w:val="E7A697E7A0F042D690D7C0D1609439F1"/>
  </w:style>
  <w:style w:type="paragraph" w:customStyle="1" w:styleId="20738CFCF8834D14A0CE30553AA95F8E">
    <w:name w:val="20738CFCF8834D14A0CE30553AA95F8E"/>
  </w:style>
  <w:style w:type="paragraph" w:customStyle="1" w:styleId="0D458FA7775C49E086301ADBFAAAA77A">
    <w:name w:val="0D458FA7775C49E086301ADBFAAAA77A"/>
    <w:rsid w:val="00543D12"/>
  </w:style>
  <w:style w:type="paragraph" w:customStyle="1" w:styleId="CAC92680781C43FABDEFF32CB425013C">
    <w:name w:val="CAC92680781C43FABDEFF32CB425013C"/>
    <w:rsid w:val="00543D12"/>
  </w:style>
  <w:style w:type="paragraph" w:customStyle="1" w:styleId="572693B40755460EB61C8E289CAB5979">
    <w:name w:val="572693B40755460EB61C8E289CAB5979"/>
    <w:rsid w:val="00543D12"/>
  </w:style>
  <w:style w:type="paragraph" w:customStyle="1" w:styleId="1411ABA6B6114E248B600421C00850DC">
    <w:name w:val="1411ABA6B6114E248B600421C00850DC"/>
    <w:rsid w:val="00543D12"/>
  </w:style>
  <w:style w:type="paragraph" w:customStyle="1" w:styleId="7D8962AB39224A9AA79FEDFBE351F6C4">
    <w:name w:val="7D8962AB39224A9AA79FEDFBE351F6C4"/>
    <w:rsid w:val="00543D12"/>
  </w:style>
  <w:style w:type="paragraph" w:customStyle="1" w:styleId="DDA5AA54ACB14CA287807C0A09455590">
    <w:name w:val="DDA5AA54ACB14CA287807C0A09455590"/>
    <w:rsid w:val="00543D12"/>
  </w:style>
  <w:style w:type="paragraph" w:customStyle="1" w:styleId="F59B3ECA4378416DA96D9FE30F5B78DF">
    <w:name w:val="F59B3ECA4378416DA96D9FE30F5B78DF"/>
    <w:rsid w:val="00543D12"/>
  </w:style>
  <w:style w:type="paragraph" w:customStyle="1" w:styleId="118E80094F854C33A77543CA2C327EF4">
    <w:name w:val="118E80094F854C33A77543CA2C327EF4"/>
    <w:rsid w:val="00543D12"/>
  </w:style>
  <w:style w:type="paragraph" w:customStyle="1" w:styleId="3B1C683DB8B644819B0E347159D663B2">
    <w:name w:val="3B1C683DB8B644819B0E347159D663B2"/>
    <w:rsid w:val="00543D12"/>
  </w:style>
  <w:style w:type="paragraph" w:customStyle="1" w:styleId="8117F431443148C5848F4E1CBF58DE02">
    <w:name w:val="8117F431443148C5848F4E1CBF58DE02"/>
    <w:rsid w:val="00543D12"/>
  </w:style>
  <w:style w:type="paragraph" w:customStyle="1" w:styleId="E794323E204545E8A5E001F6EE8A541A">
    <w:name w:val="E794323E204545E8A5E001F6EE8A541A"/>
    <w:rsid w:val="00543D12"/>
  </w:style>
  <w:style w:type="paragraph" w:customStyle="1" w:styleId="BF844278AF8B4605A6B5DCB33A5A70D4">
    <w:name w:val="BF844278AF8B4605A6B5DCB33A5A70D4"/>
    <w:rsid w:val="00543D12"/>
  </w:style>
  <w:style w:type="paragraph" w:customStyle="1" w:styleId="B88C9F5D955242739740AC99752F03F1">
    <w:name w:val="B88C9F5D955242739740AC99752F03F1"/>
    <w:rsid w:val="00543D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Gray</dc:creator>
  <cp:keywords/>
  <dc:description/>
  <cp:lastModifiedBy>Holly Gray</cp:lastModifiedBy>
  <cp:revision>1</cp:revision>
  <cp:lastPrinted>2026-01-13T14:07:00Z</cp:lastPrinted>
  <dcterms:created xsi:type="dcterms:W3CDTF">2026-01-13T13:41:00Z</dcterms:created>
  <dcterms:modified xsi:type="dcterms:W3CDTF">2026-01-13T14:13:00Z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2457a04c-f581-48de-b239-1eea44fb29cd</vt:lpwstr>
  </property>
</Properties>
</file>